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7" name="图片 17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8" name="图片 18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9" name="图片 19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an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0" name="图片 20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an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1" name="图片 21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an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2" name="图片 22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an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3" name="图片 23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an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4" name="图片 24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an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5" name="图片 25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an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6485255</wp:posOffset>
                </wp:positionV>
                <wp:extent cx="6096000" cy="3810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附图1    地理位置示意图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4pt;margin-top:510.65pt;height:30pt;width:480pt;z-index:251896832;mso-width-relative:page;mso-height-relative:page;" filled="f" stroked="f" coordsize="21600,21600" o:gfxdata="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ngj&#10;ltsAAAANAQAADwAAAAAAAAABACAAAAAiAAAAZHJzL2Rvd25yZXYueG1sUEsBAhQAFAAAAAgAh07i&#10;QLsojR0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附图1    地理位置示意图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190490" cy="6019165"/>
            <wp:effectExtent l="0" t="0" r="10160" b="63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5312410</wp:posOffset>
                </wp:positionV>
                <wp:extent cx="6096000" cy="38100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附图2    厂区周围环境概况示意图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15pt;margin-top:418.3pt;height:30pt;width:480pt;z-index:252016640;mso-width-relative:page;mso-height-relative:page;" filled="f" stroked="f" coordsize="21600,21600" o:gfxdata="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i0&#10;C67cAAAACwEAAA8AAAAAAAAAAQAgAAAAIgAAAGRycy9kb3ducmV2LnhtbFBLAQIUABQAAAAIAIdO&#10;4kAByfmy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附图2    厂区周围环境概况示意图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47005" cy="4917440"/>
            <wp:effectExtent l="0" t="0" r="10795" b="1651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491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271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5271"/>
        </w:tabs>
        <w:jc w:val="left"/>
        <w:rPr>
          <w:sz w:val="21"/>
        </w:rPr>
      </w:pPr>
      <w:r>
        <w:drawing>
          <wp:inline distT="0" distB="0" distL="114300" distR="114300">
            <wp:extent cx="8876030" cy="4237355"/>
            <wp:effectExtent l="0" t="0" r="1270" b="1079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76030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4601845</wp:posOffset>
                </wp:positionV>
                <wp:extent cx="5853430" cy="40703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3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附图3    厂区平面布置图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4pt;margin-top:362.35pt;height:32.05pt;width:460.9pt;z-index:252098560;mso-width-relative:page;mso-height-relative:page;" filled="f" stroked="f" coordsize="21600,21600" o:gfxdata="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EQ&#10;jmbbAAAADAEAAA8AAAAAAAAAAQAgAAAAIgAAAGRycy9kb3ducmV2LnhtbFBLAQIUABQAAAAIAIdO&#10;4kClrJDf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附图3    厂区平面布置图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165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11652"/>
        </w:tabs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1640" cy="7846695"/>
            <wp:effectExtent l="0" t="0" r="3810" b="1905"/>
            <wp:docPr id="110" name="图片 110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Scan00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426710" cy="7740015"/>
            <wp:effectExtent l="0" t="0" r="2540" b="13335"/>
            <wp:docPr id="112" name="图片 11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Scan00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501640" cy="7846695"/>
            <wp:effectExtent l="0" t="0" r="3810" b="1905"/>
            <wp:docPr id="33" name="图片 33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an00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501640" cy="7846695"/>
            <wp:effectExtent l="0" t="0" r="3810" b="1905"/>
            <wp:docPr id="34" name="图片 34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an00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501640" cy="7846695"/>
            <wp:effectExtent l="0" t="0" r="3810" b="1905"/>
            <wp:docPr id="35" name="图片 3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an00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501640" cy="7846695"/>
            <wp:effectExtent l="0" t="0" r="3810" b="1905"/>
            <wp:docPr id="36" name="图片 36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an00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15"/>
        </w:rPr>
        <w:drawing>
          <wp:inline distT="0" distB="0" distL="114300" distR="114300">
            <wp:extent cx="5502910" cy="7783830"/>
            <wp:effectExtent l="0" t="0" r="2540" b="7620"/>
            <wp:docPr id="113" name="图片 113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A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5"/>
        </w:rPr>
        <w:drawing>
          <wp:inline distT="0" distB="0" distL="114300" distR="114300">
            <wp:extent cx="5334635" cy="7621270"/>
            <wp:effectExtent l="0" t="0" r="18415" b="17780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5"/>
        </w:rPr>
        <w:drawing>
          <wp:inline distT="0" distB="0" distL="114300" distR="114300">
            <wp:extent cx="5334635" cy="7621270"/>
            <wp:effectExtent l="0" t="0" r="18415" b="17780"/>
            <wp:docPr id="38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5"/>
        </w:rPr>
        <w:drawing>
          <wp:inline distT="0" distB="0" distL="114300" distR="114300">
            <wp:extent cx="5334635" cy="7621270"/>
            <wp:effectExtent l="0" t="0" r="18415" b="17780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5"/>
        </w:rPr>
        <w:drawing>
          <wp:inline distT="0" distB="0" distL="114300" distR="114300">
            <wp:extent cx="5334635" cy="7621270"/>
            <wp:effectExtent l="0" t="0" r="18415" b="17780"/>
            <wp:docPr id="40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5"/>
        </w:rPr>
        <w:drawing>
          <wp:inline distT="0" distB="0" distL="114300" distR="114300">
            <wp:extent cx="5334635" cy="7621270"/>
            <wp:effectExtent l="0" t="0" r="18415" b="17780"/>
            <wp:docPr id="41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C75E6A"/>
    <w:rsid w:val="2BC75E6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2018-04-06T04:30:00Z</dcterms:created>
  <dc:creator>≧ε≦</dc:creator>
  <cp:lastModifiedBy>≧ε≦</cp:lastModifiedBy>
  <dcterms:modified xsi:type="dcterms:W3CDTF">2018-04-06T04:49:16Z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